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AA3AD8F" w14:textId="42EA7297" w:rsidR="005C5E89" w:rsidRPr="00983A7F" w:rsidRDefault="00321B71" w:rsidP="00955233">
      <w:pPr>
        <w:jc w:val="center"/>
        <w:rPr>
          <w:rFonts w:eastAsia="Calibri"/>
          <w:b/>
          <w:sz w:val="22"/>
          <w:szCs w:val="22"/>
        </w:rPr>
      </w:pPr>
      <w:r w:rsidRPr="00983A7F">
        <w:rPr>
          <w:rStyle w:val="DarbPavadinimasDiagrama"/>
          <w:rFonts w:eastAsia="Calibri"/>
          <w:szCs w:val="22"/>
        </w:rPr>
        <w:fldChar w:fldCharType="begin"/>
      </w:r>
      <w:r w:rsidRPr="00983A7F">
        <w:rPr>
          <w:rStyle w:val="DarbPavadinimasDiagrama"/>
          <w:rFonts w:eastAsia="Calibri"/>
          <w:szCs w:val="22"/>
        </w:rPr>
        <w:instrText xml:space="preserve"> DOCPROPERTY  _COMITTEEDATE_  \* MERGEFORMAT </w:instrText>
      </w:r>
      <w:r w:rsidRPr="00983A7F">
        <w:rPr>
          <w:rStyle w:val="DarbPavadinimasDiagrama"/>
          <w:rFonts w:eastAsia="Calibri"/>
          <w:szCs w:val="22"/>
        </w:rPr>
        <w:fldChar w:fldCharType="separate"/>
      </w:r>
      <w:r w:rsidRPr="00983A7F">
        <w:rPr>
          <w:rStyle w:val="DarbPavadinimasDiagrama"/>
          <w:rFonts w:eastAsia="Calibri"/>
          <w:szCs w:val="22"/>
        </w:rPr>
        <w:t>2019 M. SPALIO 9 D.</w:t>
      </w:r>
      <w:r w:rsidRPr="00983A7F">
        <w:rPr>
          <w:rStyle w:val="DarbPavadinimasDiagrama"/>
          <w:rFonts w:eastAsia="Calibri"/>
          <w:szCs w:val="22"/>
        </w:rPr>
        <w:fldChar w:fldCharType="end"/>
      </w:r>
      <w:r w:rsidRPr="00983A7F">
        <w:rPr>
          <w:rStyle w:val="DarbPavadinimasDiagrama"/>
          <w:rFonts w:eastAsia="Calibri"/>
          <w:szCs w:val="22"/>
        </w:rPr>
        <w:t xml:space="preserve"> </w:t>
      </w:r>
      <w:r w:rsidRPr="00983A7F">
        <w:rPr>
          <w:rStyle w:val="DarbPavadinimasDiagrama"/>
          <w:rFonts w:eastAsia="Calibri"/>
          <w:szCs w:val="22"/>
        </w:rPr>
        <w:fldChar w:fldCharType="begin"/>
      </w:r>
      <w:r w:rsidRPr="00983A7F">
        <w:rPr>
          <w:rStyle w:val="DarbPavadinimasDiagrama"/>
          <w:rFonts w:eastAsia="Calibri"/>
          <w:szCs w:val="22"/>
        </w:rPr>
        <w:instrText xml:space="preserve"> DOCPROPERTY  _COMITTEEQUESTIONTITLE_  \* MERGEFORMAT </w:instrText>
      </w:r>
      <w:r w:rsidRPr="00983A7F">
        <w:rPr>
          <w:rStyle w:val="DarbPavadinimasDiagrama"/>
          <w:rFonts w:eastAsia="Calibri"/>
          <w:szCs w:val="22"/>
        </w:rPr>
        <w:fldChar w:fldCharType="separate"/>
      </w:r>
      <w:r w:rsidRPr="00983A7F">
        <w:rPr>
          <w:rStyle w:val="DarbPavadinimasDiagrama"/>
          <w:rFonts w:eastAsia="Calibri"/>
          <w:szCs w:val="22"/>
        </w:rPr>
        <w:t>Kaimo reikalų komiteto</w:t>
      </w:r>
      <w:r w:rsidRPr="00983A7F">
        <w:rPr>
          <w:rStyle w:val="DarbPavadinimasDiagrama"/>
          <w:rFonts w:eastAsia="Calibri"/>
          <w:szCs w:val="22"/>
        </w:rPr>
        <w:fldChar w:fldCharType="end"/>
      </w:r>
      <w:r w:rsidR="000F6328" w:rsidRPr="00983A7F">
        <w:rPr>
          <w:rFonts w:eastAsia="Calibri"/>
          <w:sz w:val="22"/>
          <w:szCs w:val="22"/>
        </w:rPr>
        <w:t xml:space="preserve"> </w:t>
      </w:r>
      <w:r w:rsidR="003517D0" w:rsidRPr="00983A7F">
        <w:rPr>
          <w:rFonts w:eastAsia="Calibri"/>
          <w:b/>
          <w:sz w:val="22"/>
          <w:szCs w:val="22"/>
        </w:rPr>
        <w:fldChar w:fldCharType="begin"/>
      </w:r>
      <w:r w:rsidR="003517D0" w:rsidRPr="00983A7F">
        <w:rPr>
          <w:rFonts w:eastAsia="Calibri"/>
          <w:b/>
          <w:sz w:val="22"/>
          <w:szCs w:val="22"/>
        </w:rPr>
        <w:instrText xml:space="preserve"> DOCPROPERTY  _SPECIFICITYOFEVENT_  \* MERGEFORMAT </w:instrText>
      </w:r>
      <w:r w:rsidR="003517D0" w:rsidRPr="00983A7F">
        <w:rPr>
          <w:rFonts w:eastAsia="Calibri"/>
          <w:b/>
          <w:sz w:val="22"/>
          <w:szCs w:val="22"/>
        </w:rPr>
        <w:fldChar w:fldCharType="separate"/>
      </w:r>
      <w:r w:rsidR="003517D0" w:rsidRPr="00983A7F">
        <w:rPr>
          <w:rFonts w:eastAsia="Calibri"/>
          <w:b/>
          <w:sz w:val="22"/>
          <w:szCs w:val="22"/>
        </w:rPr>
        <w:t>POSĖDŽIO</w:t>
      </w:r>
      <w:r w:rsidR="003517D0" w:rsidRPr="00983A7F">
        <w:rPr>
          <w:rFonts w:eastAsia="Calibri"/>
          <w:b/>
          <w:sz w:val="22"/>
          <w:szCs w:val="22"/>
        </w:rPr>
        <w:fldChar w:fldCharType="end"/>
      </w:r>
      <w:r w:rsidR="003517D0" w:rsidRPr="00983A7F">
        <w:rPr>
          <w:rFonts w:eastAsia="Calibri"/>
          <w:b/>
          <w:sz w:val="22"/>
          <w:szCs w:val="22"/>
        </w:rPr>
        <w:t xml:space="preserve"> </w:t>
      </w:r>
      <w:r w:rsidR="00C84547" w:rsidRPr="00983A7F">
        <w:rPr>
          <w:rFonts w:eastAsia="Calibri"/>
          <w:b/>
          <w:sz w:val="22"/>
          <w:szCs w:val="22"/>
        </w:rPr>
        <w:t>DARBOTVARKĖ</w:t>
      </w:r>
    </w:p>
    <w:p w14:paraId="64461C71" w14:textId="77777777" w:rsidR="005C5E89" w:rsidRPr="00983A7F" w:rsidRDefault="005C5E89">
      <w:pPr>
        <w:jc w:val="center"/>
        <w:rPr>
          <w:rFonts w:eastAsia="Calibri"/>
          <w:sz w:val="22"/>
          <w:szCs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142" w:type="dxa"/>
          <w:bottom w:w="57" w:type="dxa"/>
          <w:right w:w="57" w:type="dxa"/>
        </w:tblCellMar>
        <w:tblLook w:val="04A0" w:firstRow="1" w:lastRow="0" w:firstColumn="1" w:lastColumn="0" w:noHBand="0" w:noVBand="1"/>
        <w:tblCaption w:val="Lists/DarboTvarkesKlausimai"/>
      </w:tblPr>
      <w:tblGrid>
        <w:gridCol w:w="552"/>
        <w:gridCol w:w="1418"/>
        <w:gridCol w:w="1036"/>
        <w:gridCol w:w="3075"/>
        <w:gridCol w:w="1417"/>
        <w:gridCol w:w="2141"/>
      </w:tblGrid>
      <w:tr w:rsidR="005C5E89" w:rsidRPr="00983A7F" w14:paraId="7BE2DDCD" w14:textId="77777777" w:rsidTr="003C1340">
        <w:trPr>
          <w:trHeight w:val="1141"/>
          <w:jc w:val="center"/>
        </w:trPr>
        <w:tc>
          <w:tcPr>
            <w:tcW w:w="552" w:type="dxa"/>
            <w:vAlign w:val="center"/>
          </w:tcPr>
          <w:p w14:paraId="70BDFE8E" w14:textId="77777777" w:rsidR="005C5E89" w:rsidRPr="00983A7F" w:rsidRDefault="00C84547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>Eil.</w:t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br/>
              <w:t>Nr.</w:t>
            </w:r>
          </w:p>
        </w:tc>
        <w:tc>
          <w:tcPr>
            <w:tcW w:w="1418" w:type="dxa"/>
            <w:vAlign w:val="center"/>
            <w:hideMark/>
          </w:tcPr>
          <w:p w14:paraId="43DB6FD1" w14:textId="77777777" w:rsidR="005C5E89" w:rsidRPr="00983A7F" w:rsidRDefault="00C84547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>Data, laikas,</w:t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br/>
              <w:t>vieta</w:t>
            </w:r>
          </w:p>
        </w:tc>
        <w:tc>
          <w:tcPr>
            <w:tcW w:w="1036" w:type="dxa"/>
            <w:vAlign w:val="center"/>
            <w:hideMark/>
          </w:tcPr>
          <w:p w14:paraId="545D83DC" w14:textId="77777777" w:rsidR="005C5E89" w:rsidRPr="00983A7F" w:rsidRDefault="00C84547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>Projekto Nr.</w:t>
            </w:r>
          </w:p>
        </w:tc>
        <w:tc>
          <w:tcPr>
            <w:tcW w:w="3075" w:type="dxa"/>
            <w:vAlign w:val="center"/>
          </w:tcPr>
          <w:p w14:paraId="22986E15" w14:textId="77777777" w:rsidR="005C5E89" w:rsidRPr="00983A7F" w:rsidRDefault="00C84547" w:rsidP="00EB4B72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>Svarstomas</w:t>
            </w:r>
            <w:r w:rsidR="00EB4B72" w:rsidRPr="00983A7F">
              <w:rPr>
                <w:rFonts w:eastAsia="Calibri"/>
                <w:sz w:val="22"/>
                <w:szCs w:val="22"/>
                <w:lang w:eastAsia="lt-LT"/>
              </w:rPr>
              <w:br/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t>klausimas</w:t>
            </w:r>
          </w:p>
        </w:tc>
        <w:tc>
          <w:tcPr>
            <w:tcW w:w="1417" w:type="dxa"/>
            <w:vAlign w:val="center"/>
          </w:tcPr>
          <w:p w14:paraId="4CC3E954" w14:textId="77777777" w:rsidR="005C5E89" w:rsidRPr="00983A7F" w:rsidRDefault="00C84547" w:rsidP="009C53DE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>Pagrindinis ar</w:t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br/>
              <w:t>papildomas</w:t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br/>
              <w:t xml:space="preserve">komitetas </w:t>
            </w:r>
            <w:r w:rsidRPr="00983A7F">
              <w:rPr>
                <w:rFonts w:eastAsia="Calibri"/>
                <w:sz w:val="22"/>
                <w:szCs w:val="22"/>
                <w:lang w:eastAsia="lt-LT"/>
              </w:rPr>
              <w:br/>
              <w:t>(stadija)</w:t>
            </w:r>
          </w:p>
        </w:tc>
        <w:tc>
          <w:tcPr>
            <w:tcW w:w="2141" w:type="dxa"/>
            <w:vAlign w:val="center"/>
            <w:hideMark/>
          </w:tcPr>
          <w:p w14:paraId="12DB2338" w14:textId="77777777" w:rsidR="005C5E89" w:rsidRPr="00983A7F" w:rsidRDefault="009C53DE" w:rsidP="009C53DE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rFonts w:eastAsia="Calibri"/>
                <w:sz w:val="22"/>
                <w:szCs w:val="22"/>
                <w:lang w:eastAsia="lt-LT"/>
              </w:rPr>
              <w:t xml:space="preserve">Komiteto </w:t>
            </w:r>
            <w:r w:rsidR="004341BC" w:rsidRPr="00983A7F">
              <w:rPr>
                <w:rFonts w:eastAsia="Calibri"/>
                <w:sz w:val="22"/>
                <w:szCs w:val="22"/>
                <w:lang w:eastAsia="lt-LT"/>
              </w:rPr>
              <w:t>išvados rengėjas</w:t>
            </w:r>
            <w:r w:rsidR="00C84547" w:rsidRPr="00983A7F">
              <w:rPr>
                <w:rFonts w:eastAsia="Calibri"/>
                <w:sz w:val="22"/>
                <w:szCs w:val="22"/>
                <w:lang w:eastAsia="lt-LT"/>
              </w:rPr>
              <w:t xml:space="preserve">, atsakingas </w:t>
            </w:r>
            <w:r w:rsidR="004341BC" w:rsidRPr="00983A7F">
              <w:rPr>
                <w:rFonts w:eastAsia="Calibri"/>
                <w:sz w:val="22"/>
                <w:szCs w:val="22"/>
                <w:lang w:eastAsia="lt-LT"/>
              </w:rPr>
              <w:t xml:space="preserve"> tarnautojas</w:t>
            </w:r>
          </w:p>
        </w:tc>
      </w:tr>
      <w:tr w:rsidR="00AE0404" w14:paraId="2E29D26E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0618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1.</w:t>
            </w:r>
            <w:r>
              <w:fldChar w:fldCharType="end"/>
            </w:r>
          </w:p>
          <w:p w14:paraId="1D4AB40B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9BDFF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032ABBBA" w14:textId="479B1BEC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10.00–10.05</w:t>
            </w:r>
          </w:p>
          <w:p w14:paraId="19708B1D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A863" w14:textId="77777777" w:rsidR="00877E20" w:rsidRPr="00983A7F" w:rsidRDefault="00877E20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9A812" w14:textId="77777777" w:rsidR="00877E20" w:rsidRPr="00983A7F" w:rsidRDefault="00321B71" w:rsidP="003C1340">
            <w:pPr>
              <w:spacing w:before="20" w:after="20"/>
              <w:ind w:left="57" w:right="57"/>
              <w:rPr>
                <w:rFonts w:eastAsia="Calibri"/>
                <w:sz w:val="22"/>
                <w:szCs w:val="22"/>
                <w:lang w:eastAsia="lt-LT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Darbotvarkės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tvirtinimas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86AB" w14:textId="77777777" w:rsidR="00321B71" w:rsidRPr="00983A7F" w:rsidRDefault="00321B71" w:rsidP="003C1340"/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F80B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</w:p>
          <w:p w14:paraId="5166948A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R.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Abugelis</w:t>
            </w:r>
            <w:proofErr w:type="spellEnd"/>
          </w:p>
        </w:tc>
      </w:tr>
      <w:tr w:rsidR="00AE0404" w14:paraId="45416CF9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93F7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2.</w:t>
            </w:r>
            <w:r>
              <w:fldChar w:fldCharType="end"/>
            </w:r>
          </w:p>
          <w:p w14:paraId="1A8B2195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031B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57480291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10.05–10.10</w:t>
            </w:r>
          </w:p>
          <w:p w14:paraId="009753C4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2692" w14:textId="77777777" w:rsidR="00877E20" w:rsidRPr="00983A7F" w:rsidRDefault="006D648B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hyperlink r:id="rId13" w:history="1">
              <w:r w:rsidR="00321B71">
                <w:t>XIIIP-1100</w:t>
              </w:r>
            </w:hyperlink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534A" w14:textId="77777777" w:rsidR="00877E20" w:rsidRPr="00A24C91" w:rsidRDefault="00321B71" w:rsidP="003C1340">
            <w:pPr>
              <w:spacing w:before="20" w:after="20"/>
              <w:ind w:left="57" w:right="57"/>
              <w:rPr>
                <w:sz w:val="22"/>
                <w:szCs w:val="22"/>
              </w:rPr>
            </w:pPr>
            <w:r w:rsidRPr="00FB1174">
              <w:rPr>
                <w:sz w:val="22"/>
                <w:szCs w:val="22"/>
              </w:rPr>
              <w:t xml:space="preserve">Žemės ūkio paskirties žemės įsigijimo įstatymo Nr. </w:t>
            </w:r>
            <w:r w:rsidRPr="00A24C91">
              <w:rPr>
                <w:sz w:val="22"/>
                <w:szCs w:val="22"/>
              </w:rPr>
              <w:t>IX-1314 4 straipsnio pakeitimo įstatymo projektas</w:t>
            </w:r>
          </w:p>
          <w:p w14:paraId="51559ADC" w14:textId="4BAEB467" w:rsidR="002305DB" w:rsidRPr="00A24C91" w:rsidRDefault="002305DB" w:rsidP="002305DB">
            <w:pPr>
              <w:spacing w:before="20" w:after="20"/>
              <w:ind w:left="57" w:right="57"/>
              <w:rPr>
                <w:rFonts w:eastAsia="Calibri"/>
                <w:i/>
                <w:sz w:val="22"/>
                <w:szCs w:val="22"/>
                <w:lang w:eastAsia="lt-LT"/>
              </w:rPr>
            </w:pPr>
            <w:r w:rsidRPr="00A24C91">
              <w:rPr>
                <w:rFonts w:eastAsia="Calibri"/>
                <w:i/>
                <w:sz w:val="22"/>
                <w:szCs w:val="22"/>
                <w:lang w:eastAsia="lt-LT"/>
              </w:rPr>
              <w:t>Kviečiamieji: Seimo nariai K. Starkevičius ir E. Pupinis, Seimo kanceliarijos Teisės departamento</w:t>
            </w:r>
            <w:r w:rsidR="00A24C91">
              <w:rPr>
                <w:rFonts w:eastAsia="Calibri"/>
                <w:i/>
                <w:sz w:val="22"/>
                <w:szCs w:val="22"/>
                <w:lang w:eastAsia="lt-LT"/>
              </w:rPr>
              <w:t>, Žemės ūkio ministerijos, Aplinkos ministerijos</w:t>
            </w:r>
            <w:r w:rsidRPr="00A24C91">
              <w:rPr>
                <w:rFonts w:eastAsia="Calibri"/>
                <w:i/>
                <w:sz w:val="22"/>
                <w:szCs w:val="22"/>
                <w:lang w:eastAsia="lt-LT"/>
              </w:rPr>
              <w:t xml:space="preserve"> atstovai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DDD6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Pagrindinis</w:t>
            </w:r>
            <w:proofErr w:type="spellEnd"/>
          </w:p>
          <w:p w14:paraId="71781693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t>(</w:t>
            </w:r>
            <w:proofErr w:type="spellStart"/>
            <w:r>
              <w:rPr>
                <w:sz w:val="22"/>
                <w:szCs w:val="22"/>
                <w:lang w:val="en"/>
              </w:rPr>
              <w:t>pasiūlymų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svarstymas</w:t>
            </w:r>
            <w:proofErr w:type="spellEnd"/>
            <w:r w:rsidRPr="00983A7F">
              <w:rPr>
                <w:sz w:val="22"/>
                <w:szCs w:val="22"/>
                <w:lang w:val="en"/>
              </w:rPr>
              <w:t>)</w:t>
            </w:r>
          </w:p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3482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  <w:r>
              <w:rPr>
                <w:sz w:val="22"/>
                <w:szCs w:val="22"/>
                <w:lang w:val="en"/>
              </w:rPr>
              <w:br/>
              <w:t xml:space="preserve">K. </w:t>
            </w:r>
            <w:proofErr w:type="spellStart"/>
            <w:r>
              <w:rPr>
                <w:sz w:val="22"/>
                <w:szCs w:val="22"/>
                <w:lang w:val="en"/>
              </w:rPr>
              <w:t>Starkevičius</w:t>
            </w:r>
            <w:proofErr w:type="spellEnd"/>
          </w:p>
          <w:p w14:paraId="1CDC29EF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G.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Remeikienė</w:t>
            </w:r>
            <w:proofErr w:type="spellEnd"/>
          </w:p>
        </w:tc>
      </w:tr>
      <w:tr w:rsidR="00AE0404" w14:paraId="42874687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5A4E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3.</w:t>
            </w:r>
            <w:r>
              <w:fldChar w:fldCharType="end"/>
            </w:r>
          </w:p>
          <w:p w14:paraId="2DDB57FA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ACC30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49083A62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10.10–10.15</w:t>
            </w:r>
          </w:p>
          <w:p w14:paraId="5BB49F7C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748BD" w14:textId="77777777" w:rsidR="00877E20" w:rsidRPr="00983A7F" w:rsidRDefault="006D648B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hyperlink r:id="rId14" w:history="1">
              <w:r w:rsidR="00321B71">
                <w:t>XIIIP-1101</w:t>
              </w:r>
            </w:hyperlink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E205" w14:textId="77777777" w:rsidR="00877E20" w:rsidRDefault="00321B71" w:rsidP="003C1340">
            <w:pPr>
              <w:spacing w:before="20" w:after="20"/>
              <w:ind w:left="57" w:right="57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Žemės </w:t>
            </w:r>
            <w:proofErr w:type="spellStart"/>
            <w:r>
              <w:rPr>
                <w:sz w:val="22"/>
                <w:szCs w:val="22"/>
                <w:lang w:val="en"/>
              </w:rPr>
              <w:t>reformos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įstatymo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Nr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. I-1607 10 </w:t>
            </w:r>
            <w:proofErr w:type="spellStart"/>
            <w:r>
              <w:rPr>
                <w:sz w:val="22"/>
                <w:szCs w:val="22"/>
                <w:lang w:val="en"/>
              </w:rPr>
              <w:t>straipsnio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pakeitimo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įstatymo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projektas</w:t>
            </w:r>
            <w:proofErr w:type="spellEnd"/>
          </w:p>
          <w:p w14:paraId="1E8E5BB2" w14:textId="3815A89D" w:rsidR="002305DB" w:rsidRPr="002305DB" w:rsidRDefault="00A24C91" w:rsidP="003C1340">
            <w:pPr>
              <w:spacing w:before="20" w:after="20"/>
              <w:ind w:left="57" w:right="57"/>
              <w:rPr>
                <w:rFonts w:eastAsia="Calibri"/>
                <w:i/>
                <w:sz w:val="22"/>
                <w:szCs w:val="22"/>
                <w:lang w:eastAsia="lt-LT"/>
              </w:rPr>
            </w:pPr>
            <w:r w:rsidRPr="00A24C91">
              <w:rPr>
                <w:rFonts w:eastAsia="Calibri"/>
                <w:i/>
                <w:sz w:val="22"/>
                <w:szCs w:val="22"/>
                <w:lang w:eastAsia="lt-LT"/>
              </w:rPr>
              <w:t>Kviečiamieji: Seimo nariai K. Starkevičius ir E. Pupinis, Seimo kanceliarijos Teisės departamento, Žemės ūkio ministerijos, Aplinkos ministerijos atstovai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77C1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Pagrindinis</w:t>
            </w:r>
            <w:proofErr w:type="spellEnd"/>
          </w:p>
          <w:p w14:paraId="4DDF1AE1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t>(</w:t>
            </w:r>
            <w:proofErr w:type="spellStart"/>
            <w:r>
              <w:rPr>
                <w:sz w:val="22"/>
                <w:szCs w:val="22"/>
                <w:lang w:val="en"/>
              </w:rPr>
              <w:t>pasiūlymų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svarstymas</w:t>
            </w:r>
            <w:proofErr w:type="spellEnd"/>
            <w:r w:rsidRPr="00983A7F">
              <w:rPr>
                <w:sz w:val="22"/>
                <w:szCs w:val="22"/>
                <w:lang w:val="en"/>
              </w:rPr>
              <w:t>)</w:t>
            </w:r>
          </w:p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6F592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  <w:r>
              <w:rPr>
                <w:sz w:val="22"/>
                <w:szCs w:val="22"/>
                <w:lang w:val="en"/>
              </w:rPr>
              <w:br/>
              <w:t xml:space="preserve">K. </w:t>
            </w:r>
            <w:proofErr w:type="spellStart"/>
            <w:r>
              <w:rPr>
                <w:sz w:val="22"/>
                <w:szCs w:val="22"/>
                <w:lang w:val="en"/>
              </w:rPr>
              <w:t>Starkevičius</w:t>
            </w:r>
            <w:proofErr w:type="spellEnd"/>
          </w:p>
          <w:p w14:paraId="22D78EA0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G.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Remeikienė</w:t>
            </w:r>
            <w:proofErr w:type="spellEnd"/>
          </w:p>
        </w:tc>
      </w:tr>
      <w:tr w:rsidR="00AE0404" w14:paraId="2A17639B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6E93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5.</w:t>
            </w:r>
            <w:r>
              <w:fldChar w:fldCharType="end"/>
            </w:r>
          </w:p>
          <w:p w14:paraId="3103ECD2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11F2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043A7312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10.15–10.20</w:t>
            </w:r>
          </w:p>
          <w:p w14:paraId="515D1A48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62474" w14:textId="77777777" w:rsidR="00877E20" w:rsidRPr="00983A7F" w:rsidRDefault="006D648B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hyperlink r:id="rId15" w:history="1">
              <w:r w:rsidR="00321B71">
                <w:t>XIIIP-2395</w:t>
              </w:r>
            </w:hyperlink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C41D" w14:textId="77777777" w:rsidR="00877E20" w:rsidRPr="00A24C91" w:rsidRDefault="00321B71" w:rsidP="003C1340">
            <w:pPr>
              <w:spacing w:before="20" w:after="20"/>
              <w:ind w:left="57" w:right="57"/>
              <w:rPr>
                <w:sz w:val="22"/>
                <w:szCs w:val="22"/>
              </w:rPr>
            </w:pPr>
            <w:r w:rsidRPr="00FB1174">
              <w:rPr>
                <w:sz w:val="22"/>
                <w:szCs w:val="22"/>
              </w:rPr>
              <w:t xml:space="preserve">Žemės ūkio paskirties žemės įsigijimo įstatymo Nr. </w:t>
            </w:r>
            <w:r w:rsidRPr="00A24C91">
              <w:rPr>
                <w:sz w:val="22"/>
                <w:szCs w:val="22"/>
              </w:rPr>
              <w:t>IX-1314 3 straipsnio pakeitimo įstatymo projektas</w:t>
            </w:r>
          </w:p>
          <w:p w14:paraId="7B717058" w14:textId="00A080EB" w:rsidR="002305DB" w:rsidRPr="002305DB" w:rsidRDefault="00A24C91" w:rsidP="003C1340">
            <w:pPr>
              <w:spacing w:before="20" w:after="20"/>
              <w:ind w:left="57" w:right="57"/>
              <w:rPr>
                <w:rFonts w:eastAsia="Calibri"/>
                <w:i/>
                <w:sz w:val="22"/>
                <w:szCs w:val="22"/>
                <w:lang w:eastAsia="lt-LT"/>
              </w:rPr>
            </w:pPr>
            <w:r w:rsidRPr="00A24C91">
              <w:rPr>
                <w:rFonts w:eastAsia="Calibri"/>
                <w:i/>
                <w:sz w:val="22"/>
                <w:szCs w:val="22"/>
                <w:lang w:eastAsia="lt-LT"/>
              </w:rPr>
              <w:t>Kviečiamieji: Seimo nariai K. Starkevičius ir E. Pupinis, Seimo kanceliarijos Teisės departamento, Žemės ūkio ministerijos, Aplinkos ministerijos atstovai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EA10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Pagrindinis</w:t>
            </w:r>
            <w:proofErr w:type="spellEnd"/>
          </w:p>
          <w:p w14:paraId="13F338AA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t>(</w:t>
            </w:r>
            <w:proofErr w:type="spellStart"/>
            <w:r>
              <w:rPr>
                <w:sz w:val="22"/>
                <w:szCs w:val="22"/>
                <w:lang w:val="en"/>
              </w:rPr>
              <w:t>pasiūlymų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svarstymas</w:t>
            </w:r>
            <w:proofErr w:type="spellEnd"/>
            <w:r w:rsidRPr="00983A7F">
              <w:rPr>
                <w:sz w:val="22"/>
                <w:szCs w:val="22"/>
                <w:lang w:val="en"/>
              </w:rPr>
              <w:t>)</w:t>
            </w:r>
          </w:p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84DB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K. </w:t>
            </w:r>
            <w:proofErr w:type="spellStart"/>
            <w:r>
              <w:rPr>
                <w:sz w:val="22"/>
                <w:szCs w:val="22"/>
                <w:lang w:val="en"/>
              </w:rPr>
              <w:t>Starkevičius</w:t>
            </w:r>
            <w:proofErr w:type="spellEnd"/>
            <w:r>
              <w:rPr>
                <w:sz w:val="22"/>
                <w:szCs w:val="22"/>
                <w:lang w:val="en"/>
              </w:rPr>
              <w:br/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</w:p>
          <w:p w14:paraId="24E2C11E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G.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Remeikienė</w:t>
            </w:r>
            <w:proofErr w:type="spellEnd"/>
          </w:p>
        </w:tc>
      </w:tr>
      <w:tr w:rsidR="00AE0404" w14:paraId="1CE9CB26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04A1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6.</w:t>
            </w:r>
            <w:r>
              <w:fldChar w:fldCharType="end"/>
            </w:r>
          </w:p>
          <w:p w14:paraId="7E9F6DB9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5F39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77EEE1D9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10.20–10.40</w:t>
            </w:r>
          </w:p>
          <w:p w14:paraId="225B415D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74642" w14:textId="77777777" w:rsidR="00877E20" w:rsidRPr="00983A7F" w:rsidRDefault="006D648B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hyperlink r:id="rId16" w:history="1">
              <w:r w:rsidR="00321B71">
                <w:t>XIIIP-3555</w:t>
              </w:r>
            </w:hyperlink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A345" w14:textId="77777777" w:rsidR="00877E20" w:rsidRDefault="00321B71" w:rsidP="003C1340">
            <w:pPr>
              <w:spacing w:before="20" w:after="20"/>
              <w:ind w:left="57" w:right="57"/>
              <w:rPr>
                <w:sz w:val="22"/>
                <w:szCs w:val="22"/>
              </w:rPr>
            </w:pPr>
            <w:r w:rsidRPr="00FB1174">
              <w:rPr>
                <w:sz w:val="22"/>
                <w:szCs w:val="22"/>
              </w:rPr>
              <w:t>Želdynų įstatymo Nr. X-1241 2, 3, 10, 12, 13, 16, 20, 22 straipsnių pakeitimo įstatymo projektas</w:t>
            </w:r>
          </w:p>
          <w:p w14:paraId="6575972E" w14:textId="77777777" w:rsidR="00EB07AF" w:rsidRPr="00EB07AF" w:rsidRDefault="00EB07AF" w:rsidP="00EB07AF">
            <w:pPr>
              <w:spacing w:before="20" w:after="20" w:line="259" w:lineRule="auto"/>
              <w:ind w:left="57" w:right="57"/>
              <w:jc w:val="both"/>
              <w:rPr>
                <w:rFonts w:eastAsia="Calibri"/>
                <w:i/>
                <w:sz w:val="22"/>
                <w:szCs w:val="22"/>
              </w:rPr>
            </w:pPr>
            <w:r w:rsidRPr="00EB07AF">
              <w:rPr>
                <w:rFonts w:eastAsia="Calibri"/>
                <w:i/>
                <w:sz w:val="22"/>
                <w:szCs w:val="22"/>
              </w:rPr>
              <w:t>Kviečiamieji: Iniciatorė, Seimo narė R. Morkūnaitė-Mikulėnienė, Aplinkos, Žemės ūkio ministerijų,</w:t>
            </w:r>
          </w:p>
          <w:p w14:paraId="407F11AA" w14:textId="6B35AB88" w:rsidR="00EB07AF" w:rsidRPr="00983A7F" w:rsidRDefault="00EB07AF" w:rsidP="00EB07AF">
            <w:pPr>
              <w:spacing w:before="20" w:after="20"/>
              <w:ind w:left="57" w:right="57"/>
              <w:rPr>
                <w:rFonts w:eastAsia="Calibri"/>
                <w:sz w:val="22"/>
                <w:szCs w:val="22"/>
                <w:lang w:eastAsia="lt-LT"/>
              </w:rPr>
            </w:pPr>
            <w:r w:rsidRPr="00EB07AF">
              <w:rPr>
                <w:rFonts w:eastAsia="Calibri"/>
                <w:i/>
                <w:sz w:val="22"/>
                <w:szCs w:val="22"/>
              </w:rPr>
              <w:t>Žemės ūkio rūmų, Lietuvos žemės ūkio tarybos, Lietuvos ūkininkų sąjungos atstovai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8FBB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Papildomas</w:t>
            </w:r>
            <w:proofErr w:type="spellEnd"/>
          </w:p>
          <w:p w14:paraId="4CF7E521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t>(</w:t>
            </w:r>
            <w:proofErr w:type="spellStart"/>
            <w:r>
              <w:rPr>
                <w:sz w:val="22"/>
                <w:szCs w:val="22"/>
                <w:lang w:val="en"/>
              </w:rPr>
              <w:t>svarstymas</w:t>
            </w:r>
            <w:proofErr w:type="spellEnd"/>
            <w:r w:rsidRPr="00983A7F">
              <w:rPr>
                <w:sz w:val="22"/>
                <w:szCs w:val="22"/>
                <w:lang w:val="en"/>
              </w:rPr>
              <w:t>)</w:t>
            </w:r>
          </w:p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E07EA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P. </w:t>
            </w:r>
            <w:proofErr w:type="spellStart"/>
            <w:r>
              <w:rPr>
                <w:sz w:val="22"/>
                <w:szCs w:val="22"/>
                <w:lang w:val="en"/>
              </w:rPr>
              <w:t>Čimbaras</w:t>
            </w:r>
            <w:proofErr w:type="spellEnd"/>
          </w:p>
          <w:p w14:paraId="64228F8C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S.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Kairienė</w:t>
            </w:r>
            <w:proofErr w:type="spellEnd"/>
          </w:p>
        </w:tc>
      </w:tr>
      <w:tr w:rsidR="00AE0404" w14:paraId="559D2EAF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29C0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7.</w:t>
            </w:r>
            <w:r>
              <w:fldChar w:fldCharType="end"/>
            </w:r>
          </w:p>
          <w:p w14:paraId="70058662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636D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13500FF6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10.40–11.05</w:t>
            </w:r>
          </w:p>
          <w:p w14:paraId="01810F29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F539D" w14:textId="77777777" w:rsidR="00877E20" w:rsidRPr="00983A7F" w:rsidRDefault="00877E20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AD635" w14:textId="77777777" w:rsidR="00877E20" w:rsidRDefault="00321B71" w:rsidP="003C1340">
            <w:pPr>
              <w:spacing w:before="20" w:after="20"/>
              <w:ind w:left="57" w:right="57"/>
              <w:rPr>
                <w:sz w:val="22"/>
                <w:szCs w:val="22"/>
                <w:lang w:val="en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Dėl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Integruoto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nacionalinio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energetikos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ir </w:t>
            </w:r>
            <w:proofErr w:type="spellStart"/>
            <w:r>
              <w:rPr>
                <w:sz w:val="22"/>
                <w:szCs w:val="22"/>
                <w:lang w:val="en"/>
              </w:rPr>
              <w:t>klimato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srities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veiksmų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plano</w:t>
            </w:r>
            <w:proofErr w:type="spellEnd"/>
          </w:p>
          <w:p w14:paraId="65A77EF5" w14:textId="1B5540B9" w:rsidR="00FB1174" w:rsidRPr="00FB1174" w:rsidRDefault="00FB1174" w:rsidP="003C1340">
            <w:pPr>
              <w:spacing w:before="20" w:after="20"/>
              <w:ind w:left="57" w:right="57"/>
              <w:rPr>
                <w:rFonts w:eastAsia="Calibri"/>
                <w:i/>
                <w:sz w:val="22"/>
                <w:szCs w:val="22"/>
                <w:lang w:eastAsia="lt-LT"/>
              </w:rPr>
            </w:pPr>
            <w:r w:rsidRPr="00FB1174">
              <w:rPr>
                <w:rFonts w:eastAsia="Calibri"/>
                <w:i/>
                <w:sz w:val="22"/>
                <w:szCs w:val="22"/>
                <w:lang w:eastAsia="lt-LT"/>
              </w:rPr>
              <w:t xml:space="preserve">Kviečiamieji: Žemės ūkio ministerijos, Aplinkos </w:t>
            </w:r>
            <w:r w:rsidRPr="00FB1174">
              <w:rPr>
                <w:rFonts w:eastAsia="Calibri"/>
                <w:i/>
                <w:sz w:val="22"/>
                <w:szCs w:val="22"/>
                <w:lang w:eastAsia="lt-LT"/>
              </w:rPr>
              <w:lastRenderedPageBreak/>
              <w:t>ministerijos, Ekonomikos ministerijos ir Finansų ministerijos atstovai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68E6" w14:textId="77777777" w:rsidR="00321B71" w:rsidRPr="00983A7F" w:rsidRDefault="00321B71" w:rsidP="003C1340"/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B2EF9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</w:p>
          <w:p w14:paraId="11D5E41F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>R. Juknevičius</w:t>
            </w:r>
          </w:p>
        </w:tc>
      </w:tr>
      <w:tr w:rsidR="00AE0404" w14:paraId="0EA343EC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4DCF9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8.</w:t>
            </w:r>
            <w:r>
              <w:fldChar w:fldCharType="end"/>
            </w:r>
          </w:p>
          <w:p w14:paraId="5D6DF76D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9E890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1D1BBF98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11.05–11.10</w:t>
            </w:r>
          </w:p>
          <w:p w14:paraId="4C91F78B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27AB9" w14:textId="77777777" w:rsidR="00877E20" w:rsidRPr="00983A7F" w:rsidRDefault="00877E20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BBEA" w14:textId="77777777" w:rsidR="00877E20" w:rsidRPr="00983A7F" w:rsidRDefault="00321B71" w:rsidP="003C1340">
            <w:pPr>
              <w:spacing w:before="20" w:after="20"/>
              <w:ind w:left="57" w:right="57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val="en"/>
              </w:rPr>
              <w:t xml:space="preserve">2019 m. </w:t>
            </w:r>
            <w:proofErr w:type="spellStart"/>
            <w:r>
              <w:rPr>
                <w:sz w:val="22"/>
                <w:szCs w:val="22"/>
                <w:lang w:val="en"/>
              </w:rPr>
              <w:t>spalio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16 d. </w:t>
            </w:r>
            <w:proofErr w:type="spellStart"/>
            <w:r>
              <w:rPr>
                <w:sz w:val="22"/>
                <w:szCs w:val="22"/>
                <w:lang w:val="en"/>
              </w:rPr>
              <w:t>posėdžio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darbotvarkės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projektas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B608" w14:textId="77777777" w:rsidR="00321B71" w:rsidRPr="00983A7F" w:rsidRDefault="00321B71" w:rsidP="003C1340"/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2953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</w:p>
          <w:p w14:paraId="52011584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R.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Abugelis</w:t>
            </w:r>
            <w:proofErr w:type="spellEnd"/>
          </w:p>
        </w:tc>
      </w:tr>
      <w:tr w:rsidR="00AE0404" w14:paraId="3F5148A1" w14:textId="77777777">
        <w:trPr>
          <w:jc w:val="center"/>
        </w:trPr>
        <w:tc>
          <w:tcPr>
            <w:tcW w:w="5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60F2" w14:textId="77777777" w:rsidR="00877E20" w:rsidRPr="00983A7F" w:rsidRDefault="006D648B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  <w:jc w:val="center"/>
            </w:pPr>
            <w:r>
              <w:fldChar w:fldCharType="begin"/>
            </w:r>
            <w:r>
              <w:instrText xml:space="preserve"> DOCPROPERTY  _EilNr_  \* MERGEFORMAT </w:instrText>
            </w:r>
            <w:r>
              <w:fldChar w:fldCharType="separate"/>
            </w:r>
            <w:r w:rsidR="000D4B1D">
              <w:t>9.</w:t>
            </w:r>
            <w:r>
              <w:fldChar w:fldCharType="end"/>
            </w:r>
          </w:p>
          <w:p w14:paraId="20A0DDD6" w14:textId="77777777" w:rsidR="00114C4F" w:rsidRPr="00983A7F" w:rsidRDefault="00114C4F" w:rsidP="003C1340">
            <w:pPr>
              <w:pStyle w:val="Darbotvarkesklausimonr"/>
              <w:numPr>
                <w:ilvl w:val="0"/>
                <w:numId w:val="0"/>
              </w:numPr>
              <w:spacing w:before="20" w:after="20"/>
              <w:ind w:left="57" w:right="57"/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B1DE0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2019-10-09</w:t>
            </w:r>
          </w:p>
          <w:p w14:paraId="666610FC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11.10–11.15</w:t>
            </w:r>
          </w:p>
          <w:p w14:paraId="74A681FD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 w:rsidRPr="00983A7F">
              <w:rPr>
                <w:sz w:val="22"/>
                <w:szCs w:val="22"/>
                <w:lang w:val="en"/>
              </w:rPr>
              <w:fldChar w:fldCharType="begin"/>
            </w:r>
            <w:r w:rsidRPr="00983A7F">
              <w:rPr>
                <w:sz w:val="22"/>
                <w:szCs w:val="22"/>
                <w:lang w:val="en"/>
              </w:rPr>
              <w:instrText xml:space="preserve"> DOCPROPERTY  _comitteelocation_  \* MERGEFORMAT </w:instrText>
            </w:r>
            <w:r w:rsidRPr="00983A7F">
              <w:rPr>
                <w:sz w:val="22"/>
                <w:szCs w:val="22"/>
                <w:lang w:val="en"/>
              </w:rPr>
              <w:fldChar w:fldCharType="separate"/>
            </w:r>
            <w:r>
              <w:rPr>
                <w:sz w:val="22"/>
                <w:szCs w:val="22"/>
                <w:lang w:val="en"/>
              </w:rPr>
              <w:t>II r. 414 k.</w:t>
            </w:r>
            <w:r w:rsidRPr="00983A7F">
              <w:rPr>
                <w:sz w:val="22"/>
                <w:szCs w:val="22"/>
                <w:lang w:val="en"/>
              </w:rPr>
              <w:fldChar w:fldCharType="end"/>
            </w:r>
          </w:p>
        </w:tc>
        <w:tc>
          <w:tcPr>
            <w:tcW w:w="10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BD13" w14:textId="77777777" w:rsidR="00877E20" w:rsidRPr="00983A7F" w:rsidRDefault="00877E20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3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469C" w14:textId="77777777" w:rsidR="00877E20" w:rsidRPr="00983A7F" w:rsidRDefault="00321B71" w:rsidP="003C1340">
            <w:pPr>
              <w:spacing w:before="20" w:after="20"/>
              <w:ind w:left="57" w:right="57"/>
              <w:rPr>
                <w:rFonts w:eastAsia="Calibri"/>
                <w:sz w:val="22"/>
                <w:szCs w:val="22"/>
                <w:lang w:eastAsia="lt-LT"/>
              </w:rPr>
            </w:pPr>
            <w:proofErr w:type="spellStart"/>
            <w:r>
              <w:rPr>
                <w:sz w:val="22"/>
                <w:szCs w:val="22"/>
                <w:lang w:val="en"/>
              </w:rPr>
              <w:t>Kiti</w:t>
            </w:r>
            <w:proofErr w:type="spellEnd"/>
            <w:r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"/>
              </w:rPr>
              <w:t>klausimai</w:t>
            </w:r>
            <w:proofErr w:type="spell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8BE29" w14:textId="77777777" w:rsidR="00321B71" w:rsidRPr="00983A7F" w:rsidRDefault="00321B71" w:rsidP="003C1340"/>
        </w:tc>
        <w:tc>
          <w:tcPr>
            <w:tcW w:w="2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35E4" w14:textId="77777777" w:rsidR="00321B71" w:rsidRPr="00983A7F" w:rsidRDefault="00321B71" w:rsidP="003C1340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A. </w:t>
            </w:r>
            <w:proofErr w:type="spellStart"/>
            <w:r>
              <w:rPr>
                <w:sz w:val="22"/>
                <w:szCs w:val="22"/>
                <w:lang w:val="en"/>
              </w:rPr>
              <w:t>Stančikas</w:t>
            </w:r>
            <w:proofErr w:type="spellEnd"/>
          </w:p>
          <w:p w14:paraId="59341D34" w14:textId="77777777" w:rsidR="00877E20" w:rsidRPr="00983A7F" w:rsidRDefault="00321B71" w:rsidP="003C1340">
            <w:pPr>
              <w:spacing w:before="20" w:after="20"/>
              <w:ind w:left="57" w:right="57"/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i/>
                <w:iCs/>
                <w:sz w:val="22"/>
                <w:szCs w:val="22"/>
                <w:lang w:val="en"/>
              </w:rPr>
              <w:t xml:space="preserve">R. </w:t>
            </w:r>
            <w:proofErr w:type="spellStart"/>
            <w:r>
              <w:rPr>
                <w:i/>
                <w:iCs/>
                <w:sz w:val="22"/>
                <w:szCs w:val="22"/>
                <w:lang w:val="en"/>
              </w:rPr>
              <w:t>Abugelis</w:t>
            </w:r>
            <w:proofErr w:type="spellEnd"/>
          </w:p>
        </w:tc>
      </w:tr>
    </w:tbl>
    <w:p w14:paraId="000A8EB6" w14:textId="77777777" w:rsidR="005C5E89" w:rsidRPr="00983A7F" w:rsidRDefault="005C5E89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773240" w14:paraId="780313C3" w14:textId="77777777" w:rsidTr="00773240">
        <w:tc>
          <w:tcPr>
            <w:tcW w:w="3209" w:type="dxa"/>
          </w:tcPr>
          <w:p w14:paraId="1C440265" w14:textId="08E74C41" w:rsidR="00773240" w:rsidRDefault="00773240" w:rsidP="002305DB">
            <w:pPr>
              <w:rPr>
                <w:sz w:val="22"/>
                <w:szCs w:val="22"/>
              </w:rPr>
            </w:pPr>
            <w:r w:rsidRPr="00983A7F">
              <w:rPr>
                <w:sz w:val="22"/>
                <w:szCs w:val="22"/>
              </w:rPr>
              <w:t>Komiteto pirmininkas</w:t>
            </w:r>
          </w:p>
        </w:tc>
        <w:tc>
          <w:tcPr>
            <w:tcW w:w="3210" w:type="dxa"/>
          </w:tcPr>
          <w:p w14:paraId="781CA093" w14:textId="49EEF15E" w:rsidR="00773240" w:rsidRDefault="00773240" w:rsidP="007732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10" w:type="dxa"/>
          </w:tcPr>
          <w:p w14:paraId="7D4916F8" w14:textId="09F3E896" w:rsidR="00773240" w:rsidRDefault="001E2D66" w:rsidP="007732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DOCPROPERTY  _ChairPerson_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Andriejus Stančikas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16BBDA71" w14:textId="77777777" w:rsidR="00773240" w:rsidRPr="00983A7F" w:rsidRDefault="00773240" w:rsidP="00E0325B">
      <w:pPr>
        <w:rPr>
          <w:sz w:val="22"/>
          <w:szCs w:val="22"/>
        </w:rPr>
      </w:pPr>
    </w:p>
    <w:sectPr w:rsidR="00773240" w:rsidRPr="00983A7F" w:rsidSect="00955233">
      <w:headerReference w:type="even" r:id="rId17"/>
      <w:headerReference w:type="default" r:id="rId18"/>
      <w:footerReference w:type="even" r:id="rId19"/>
      <w:pgSz w:w="11907" w:h="16840" w:code="9"/>
      <w:pgMar w:top="1134" w:right="567" w:bottom="1134" w:left="1701" w:header="706" w:footer="706" w:gutter="0"/>
      <w:cols w:space="1296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BD266" w14:textId="77777777" w:rsidR="006D648B" w:rsidRDefault="006D648B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00902C0F" w14:textId="77777777" w:rsidR="006D648B" w:rsidRDefault="006D648B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F72E" w14:textId="77777777" w:rsidR="005C5E89" w:rsidRDefault="005C5E89">
    <w:pPr>
      <w:tabs>
        <w:tab w:val="center" w:pos="4153"/>
        <w:tab w:val="right" w:pos="8306"/>
      </w:tabs>
      <w:rPr>
        <w:rFonts w:ascii="TimesLT" w:hAnsi="TimesLT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77297" w14:textId="77777777" w:rsidR="006D648B" w:rsidRDefault="006D648B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5A5FADD0" w14:textId="77777777" w:rsidR="006D648B" w:rsidRDefault="006D648B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3C2FC" w14:textId="77777777" w:rsidR="005C5E89" w:rsidRDefault="00C84547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30CC3968" w14:textId="77777777" w:rsidR="005C5E89" w:rsidRDefault="005C5E8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3CAF7" w14:textId="32876764" w:rsidR="005C5E89" w:rsidRDefault="00C84547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separate"/>
    </w:r>
    <w:r w:rsidR="00CB0C31">
      <w:rPr>
        <w:rFonts w:ascii="TimesLT" w:hAnsi="TimesLT"/>
        <w:noProof/>
        <w:lang w:val="en-US"/>
      </w:rPr>
      <w:t>2</w:t>
    </w:r>
    <w:r>
      <w:rPr>
        <w:rFonts w:ascii="TimesLT" w:hAnsi="TimesLT"/>
        <w:lang w:val="en-US"/>
      </w:rPr>
      <w:fldChar w:fldCharType="end"/>
    </w:r>
  </w:p>
  <w:p w14:paraId="005E4498" w14:textId="77777777" w:rsidR="005C5E89" w:rsidRDefault="005C5E8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33E9A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7265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52B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EAC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C725B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5" w15:restartNumberingAfterBreak="0">
    <w:nsid w:val="3F5E2BE7"/>
    <w:multiLevelType w:val="hybridMultilevel"/>
    <w:tmpl w:val="1F2070C8"/>
    <w:lvl w:ilvl="0" w:tplc="3800E1EC">
      <w:start w:val="1"/>
      <w:numFmt w:val="decimal"/>
      <w:lvlText w:val="%1 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F6"/>
    <w:rsid w:val="0000319B"/>
    <w:rsid w:val="00050800"/>
    <w:rsid w:val="000D4B1D"/>
    <w:rsid w:val="000D62F6"/>
    <w:rsid w:val="000E1E57"/>
    <w:rsid w:val="000F6328"/>
    <w:rsid w:val="00114C4F"/>
    <w:rsid w:val="001313B0"/>
    <w:rsid w:val="0016377C"/>
    <w:rsid w:val="001872DC"/>
    <w:rsid w:val="001D474F"/>
    <w:rsid w:val="001E2D66"/>
    <w:rsid w:val="002305DB"/>
    <w:rsid w:val="002A22BB"/>
    <w:rsid w:val="00321B71"/>
    <w:rsid w:val="003517D0"/>
    <w:rsid w:val="003C1340"/>
    <w:rsid w:val="004341BC"/>
    <w:rsid w:val="004B6A06"/>
    <w:rsid w:val="005C5E89"/>
    <w:rsid w:val="005F3CB1"/>
    <w:rsid w:val="006C1CCA"/>
    <w:rsid w:val="006D648B"/>
    <w:rsid w:val="00773240"/>
    <w:rsid w:val="00793D1D"/>
    <w:rsid w:val="00833E0C"/>
    <w:rsid w:val="00861F23"/>
    <w:rsid w:val="00877E20"/>
    <w:rsid w:val="008D591A"/>
    <w:rsid w:val="008F5B01"/>
    <w:rsid w:val="0091629B"/>
    <w:rsid w:val="00922110"/>
    <w:rsid w:val="00934C40"/>
    <w:rsid w:val="00955233"/>
    <w:rsid w:val="00983403"/>
    <w:rsid w:val="00983A7F"/>
    <w:rsid w:val="009C53DE"/>
    <w:rsid w:val="009C7132"/>
    <w:rsid w:val="00A24C91"/>
    <w:rsid w:val="00AD3870"/>
    <w:rsid w:val="00AE0404"/>
    <w:rsid w:val="00BA48DB"/>
    <w:rsid w:val="00C179E5"/>
    <w:rsid w:val="00C738FF"/>
    <w:rsid w:val="00C84547"/>
    <w:rsid w:val="00CB0C31"/>
    <w:rsid w:val="00CE3CA6"/>
    <w:rsid w:val="00CE6289"/>
    <w:rsid w:val="00DA3692"/>
    <w:rsid w:val="00DC7C4F"/>
    <w:rsid w:val="00E0325B"/>
    <w:rsid w:val="00EB07AF"/>
    <w:rsid w:val="00EB4B72"/>
    <w:rsid w:val="00FB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24EC9"/>
  <w15:docId w15:val="{713AA741-C267-4760-91B1-9B0D126D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84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54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rsid w:val="001D474F"/>
    <w:rPr>
      <w:color w:val="808080"/>
    </w:rPr>
  </w:style>
  <w:style w:type="paragraph" w:customStyle="1" w:styleId="DarbPavadinimas">
    <w:name w:val="DarbPavadinimas"/>
    <w:basedOn w:val="Normal"/>
    <w:link w:val="DarbPavadinimasDiagrama"/>
    <w:rsid w:val="001D474F"/>
    <w:pPr>
      <w:jc w:val="center"/>
    </w:pPr>
    <w:rPr>
      <w:b/>
      <w:caps/>
      <w:sz w:val="22"/>
    </w:rPr>
  </w:style>
  <w:style w:type="paragraph" w:customStyle="1" w:styleId="Darbdata">
    <w:name w:val="Darb. data"/>
    <w:basedOn w:val="Normal"/>
    <w:link w:val="DarbdataDiagrama"/>
    <w:rsid w:val="001D474F"/>
    <w:pPr>
      <w:jc w:val="center"/>
    </w:pPr>
    <w:rPr>
      <w:b/>
      <w:caps/>
      <w:sz w:val="22"/>
    </w:rPr>
  </w:style>
  <w:style w:type="character" w:customStyle="1" w:styleId="DarbPavadinimasDiagrama">
    <w:name w:val="DarbPavadinimas Diagrama"/>
    <w:basedOn w:val="DefaultParagraphFont"/>
    <w:link w:val="DarbPavadinimas"/>
    <w:rsid w:val="001D474F"/>
    <w:rPr>
      <w:b/>
      <w:caps/>
      <w:sz w:val="22"/>
    </w:rPr>
  </w:style>
  <w:style w:type="character" w:customStyle="1" w:styleId="DarbdataDiagrama">
    <w:name w:val="Darb. data Diagrama"/>
    <w:basedOn w:val="DefaultParagraphFont"/>
    <w:link w:val="Darbdata"/>
    <w:rsid w:val="001D474F"/>
    <w:rPr>
      <w:b/>
      <w:caps/>
      <w:sz w:val="22"/>
    </w:rPr>
  </w:style>
  <w:style w:type="paragraph" w:customStyle="1" w:styleId="Darbotvarkesklausimonr">
    <w:name w:val="Darbotvarkes_klausimo_nr"/>
    <w:basedOn w:val="ListNumber"/>
    <w:qFormat/>
    <w:rsid w:val="00C738FF"/>
    <w:rPr>
      <w:sz w:val="22"/>
      <w:szCs w:val="22"/>
    </w:rPr>
  </w:style>
  <w:style w:type="paragraph" w:styleId="ListParagraph">
    <w:name w:val="List Paragraph"/>
    <w:basedOn w:val="Normal"/>
    <w:rsid w:val="00877E20"/>
    <w:pPr>
      <w:ind w:left="720"/>
      <w:contextualSpacing/>
    </w:pPr>
  </w:style>
  <w:style w:type="paragraph" w:styleId="ListNumber">
    <w:name w:val="List Number"/>
    <w:basedOn w:val="Normal"/>
    <w:rsid w:val="00CE6289"/>
    <w:pPr>
      <w:numPr>
        <w:numId w:val="2"/>
      </w:numPr>
      <w:contextualSpacing/>
    </w:pPr>
  </w:style>
  <w:style w:type="table" w:styleId="TableGrid">
    <w:name w:val="Table Grid"/>
    <w:basedOn w:val="TableNormal"/>
    <w:rsid w:val="00773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-seimas.lrs.lt/portal/prefilledSearch/lt?regNo=XIIIP-1100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-seimas.lrs.lt/portal/prefilledSearch/lt?regNo=XIIIP-355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-seimas.lrs.lt/portal/prefilledSearch/lt?regNo=XIIIP-2395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-seimas.lrs.lt/portal/prefilledSearch/lt?regNo=XIIIP-11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sn\Desktop\LRS\SABLONAI\DARBOTVARKES%20SABLONAI\Komiteto%20darbotvark&#279;%20(kai%20svarstomi%20projektai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sėdžio dokumentas" ma:contentTypeID="0x010100F9DDDE17EE7A4517A16A58A8D9E08571006DCE15B38652E94C8EA11C636167EB6D" ma:contentTypeVersion="6" ma:contentTypeDescription="" ma:contentTypeScope="" ma:versionID="fa3cc589fd258ca29dc0caa8b9cb5321">
  <xsd:schema xmlns:xsd="http://www.w3.org/2001/XMLSchema" xmlns:xs="http://www.w3.org/2001/XMLSchema" xmlns:p="http://schemas.microsoft.com/office/2006/metadata/properties" xmlns:ns2="FE433FAB-2FCA-4A1F-92AD-D2B8008FA92E" xmlns:ns3="6ba1be2f-9060-4798-9c44-cbfc4a772975" xmlns:ns4="28130d43-1b56-4a10-ad88-2cd38123f4c1" targetNamespace="http://schemas.microsoft.com/office/2006/metadata/properties" ma:root="true" ma:fieldsID="4ad4e9f815c6460e9b809a17d11129f3" ns2:_="" ns3:_="" ns4:_="">
    <xsd:import namespace="FE433FAB-2FCA-4A1F-92AD-D2B8008FA92E"/>
    <xsd:import namespace="6ba1be2f-9060-4798-9c44-cbfc4a772975"/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Posedis" minOccurs="0"/>
                <xsd:element ref="ns2:DokumentoTipas1" minOccurs="0"/>
                <xsd:element ref="ns2:Pasirasytas" minOccurs="0"/>
                <xsd:element ref="ns2:Patvirtintas" minOccurs="0"/>
                <xsd:element ref="ns2:Publikuotas" minOccurs="0"/>
                <xsd:element ref="ns2:Klausimas" minOccurs="0"/>
                <xsd:element ref="ns3:NagrTema2" minOccurs="0"/>
                <xsd:element ref="ns2:PosedisID" minOccurs="0"/>
                <xsd:element ref="ns2:TemplateFillHist" minOccurs="0"/>
                <xsd:element ref="ns2:KlausimasID" minOccurs="0"/>
                <xsd:element ref="ns2:NagrTemID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33FAB-2FCA-4A1F-92AD-D2B8008FA92E" elementFormDefault="qualified">
    <xsd:import namespace="http://schemas.microsoft.com/office/2006/documentManagement/types"/>
    <xsd:import namespace="http://schemas.microsoft.com/office/infopath/2007/PartnerControls"/>
    <xsd:element name="Posedis" ma:index="2" nillable="true" ma:displayName="Posėdis" ma:indexed="true" ma:list="{ECE2F005-6C0B-4C65-B015-55CA1AB7E6C5}" ma:internalName="Posedis" ma:showField="Title">
      <xsd:simpleType>
        <xsd:restriction base="dms:Unknown"/>
      </xsd:simpleType>
    </xsd:element>
    <xsd:element name="DokumentoTipas1" ma:index="3" nillable="true" ma:displayName="Dok. Tipas" ma:default="Kiti dokumentai" ma:format="Dropdown" ma:indexed="true" ma:internalName="DokumentoTipas1">
      <xsd:simpleType>
        <xsd:restriction base="dms:Choice">
          <xsd:enumeration value="Darbotvarkė"/>
          <xsd:enumeration value="Dalyviai"/>
          <xsd:enumeration value="Protokolas"/>
          <xsd:enumeration value="Protokolo išrašas"/>
          <xsd:enumeration value="Kiti dokumentai"/>
        </xsd:restriction>
      </xsd:simpleType>
    </xsd:element>
    <xsd:element name="Pasirasytas" ma:index="4" nillable="true" ma:displayName="Pasirašytas" ma:indexed="true" ma:internalName="Pasirasytas">
      <xsd:simpleType>
        <xsd:restriction base="dms:Boolean"/>
      </xsd:simpleType>
    </xsd:element>
    <xsd:element name="Patvirtintas" ma:index="5" nillable="true" ma:displayName="Patvirtintas" ma:default="0" ma:indexed="true" ma:internalName="Patvirtintas">
      <xsd:simpleType>
        <xsd:restriction base="dms:Boolean"/>
      </xsd:simpleType>
    </xsd:element>
    <xsd:element name="Publikuotas" ma:index="6" nillable="true" ma:displayName="Publikuotas" ma:default="0" ma:indexed="true" ma:internalName="Publikuotas">
      <xsd:simpleType>
        <xsd:restriction base="dms:Boolean"/>
      </xsd:simpleType>
    </xsd:element>
    <xsd:element name="Klausimas" ma:index="7" nillable="true" ma:displayName="Klausimas" ma:indexed="true" ma:list="{D899F24E-1DC2-4B2C-8358-72673ED2058C}" ma:internalName="Klausimas" ma:showField="Title">
      <xsd:simpleType>
        <xsd:restriction base="dms:Unknown"/>
      </xsd:simpleType>
    </xsd:element>
    <xsd:element name="PosedisID" ma:index="9" nillable="true" ma:displayName="PosedisID" ma:hidden="true" ma:internalName="PosedisID">
      <xsd:simpleType>
        <xsd:restriction base="dms:Number"/>
      </xsd:simpleType>
    </xsd:element>
    <xsd:element name="TemplateFillHist" ma:index="13" nillable="true" ma:displayName="Dokumento pildymo istorija" ma:hidden="true" ma:internalName="TemplateFillHist">
      <xsd:simpleType>
        <xsd:restriction base="dms:Note"/>
      </xsd:simpleType>
    </xsd:element>
    <xsd:element name="KlausimasID" ma:index="14" nillable="true" ma:displayName="KlausimasID" ma:hidden="true" ma:indexed="true" ma:internalName="KlausimasID">
      <xsd:simpleType>
        <xsd:restriction base="dms:Number"/>
      </xsd:simpleType>
    </xsd:element>
    <xsd:element name="NagrTemID" ma:index="18" nillable="true" ma:displayName="NagrTemID" ma:hidden="true" ma:indexed="true" ma:internalName="NagrTem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1be2f-9060-4798-9c44-cbfc4a772975" elementFormDefault="qualified">
    <xsd:import namespace="http://schemas.microsoft.com/office/2006/documentManagement/types"/>
    <xsd:import namespace="http://schemas.microsoft.com/office/infopath/2007/PartnerControls"/>
    <xsd:element name="NagrTema2" ma:index="8" nillable="true" ma:displayName="Projektas/kiti klausimai" ma:list="{74793ECF-CBEE-4CFB-A1F2-8A7F173EF279}" ma:internalName="NagrTema2" ma:showField="Titl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20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Turinio tipas"/>
        <xsd:element ref="dc:title" minOccurs="0" maxOccurs="1" ma:index="1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Z6YWEJNPDQQR-549698305-29</_dlc_DocId>
    <_dlc_DocIdUrl xmlns="28130d43-1b56-4a10-ad88-2cd38123f4c1">
      <Url>https://intranetas.lrs.lt/5/_layouts/15/DocIdRedir.aspx?ID=Z6YWEJNPDQQR-549698305-29</Url>
      <Description>Z6YWEJNPDQQR-549698305-29</Description>
    </_dlc_DocIdUrl>
    <DokumentoTipas1 xmlns="FE433FAB-2FCA-4A1F-92AD-D2B8008FA92E">Darbotvarkė</DokumentoTipas1>
    <Klausimas xmlns="FE433FAB-2FCA-4A1F-92AD-D2B8008FA92E" xsi:nil="true"/>
    <TemplateFillHist xmlns="FE433FAB-2FCA-4A1F-92AD-D2B8008FA92E" xsi:nil="true"/>
    <Pasirasytas xmlns="FE433FAB-2FCA-4A1F-92AD-D2B8008FA92E" xsi:nil="true"/>
    <Publikuotas xmlns="FE433FAB-2FCA-4A1F-92AD-D2B8008FA92E">false</Publikuotas>
    <Patvirtintas xmlns="FE433FAB-2FCA-4A1F-92AD-D2B8008FA92E">false</Patvirtintas>
    <Posedis xmlns="FE433FAB-2FCA-4A1F-92AD-D2B8008FA92E">112</Posedis>
    <PosedisID xmlns="FE433FAB-2FCA-4A1F-92AD-D2B8008FA92E">112</PosedisID>
    <NagrTemID xmlns="FE433FAB-2FCA-4A1F-92AD-D2B8008FA92E" xsi:nil="true"/>
    <NagrTema2 xmlns="6ba1be2f-9060-4798-9c44-cbfc4a772975" xsi:nil="true"/>
    <KlausimasID xmlns="FE433FAB-2FCA-4A1F-92AD-D2B8008FA92E" xsi:nil="true"/>
  </documentManagement>
</p:properties>
</file>

<file path=customXml/item4.xml><?xml version="1.0" encoding="utf-8"?>
<?mso-contentType ?>
<FormTemplates xmlns="http://schemas.microsoft.com/sharepoint/v3/contenttype/forms">
  <Display>CustomPNListForm</Display>
  <Edit>CustomPNListForm</Edit>
  <New>CustomPNListForm</New>
</FormTemplates>
</file>

<file path=customXml/item5.xml><?xml version="1.0" encoding="utf-8"?>
<?mso-contentType ?>
<PNFormInfo NamespaceURIs="http://schemas.pn.lt/sharepoint/v3/contenttype/forms">
  <Form usecustomforms="True" usebottommenutoolbar="False" displayform="Lists/PNForms/DispForm.aspx" editform="Lists/PNForms/EditForm.aspx" newform="Lists/PNForms/NewForm.aspx">
    <Field_0 Name="Pavadinimas" InternalName="FileLeafRef" ItemID="8553196d-ec8d-4564-9861-3dbe931050c8" OneRow="True" ReadOnly="False" CreatorAllow="False" HideOnNew="False" ShowFieldName="True" AdministratorOnly="False"/>
    <Field_2 Name="Posėdis" InternalName="Posedis" ItemID="0b651bfc-cdeb-44f8-926d-a57e128bcdda" OneRow="True" ReadOnly="False" CreatorAllow="False" HideOnNew="False" ShowFieldName="True" AdministratorOnly="False"/>
    <Field_3 Name="Dok. Tipas" InternalName="DokumentoTipas1" ItemID="1093573b-1a24-406b-8126-3b7cca00d433" OneRow="True" ReadOnly="False" CreatorAllow="False" HideOnNew="False" ShowFieldName="True" AdministratorOnly="False"/>
    <Field_4 Name="Pasirašytas" InternalName="Pasirasytas" ItemID="0fdac1d6-aa54-4986-89ab-324d3b1872d0" OneRow="True" ReadOnly="False" CreatorAllow="False" HideOnNew="False" ShowFieldName="True" AdministratorOnly="False"/>
    <Field_5 Name="Patvirtintas" InternalName="Patvirtintas" ItemID="48973d30-c0f1-4af4-b38a-c515574543c3" OneRow="True" ReadOnly="False" CreatorAllow="False" HideOnNew="False" ShowFieldName="True" AdministratorOnly="False"/>
    <Field_6 Name="Publikuotas" InternalName="Publikuotas" ItemID="878fa3c1-a7b8-4828-b364-483f1aedee57" OneRow="True" ReadOnly="False" CreatorAllow="False" HideOnNew="False" ShowFieldName="True" AdministratorOnly="False"/>
  </Form>
</PNFormInfo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B1109-E886-4F41-B7D5-B93592349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433FAB-2FCA-4A1F-92AD-D2B8008FA92E"/>
    <ds:schemaRef ds:uri="6ba1be2f-9060-4798-9c44-cbfc4a772975"/>
    <ds:schemaRef ds:uri="28130d43-1b56-4a10-ad88-2cd38123f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6B986C-C998-4D04-860F-4AD1D93653D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B18DF06-6672-453F-A3D9-54542FADA5EC}">
  <ds:schemaRefs>
    <ds:schemaRef ds:uri="http://schemas.microsoft.com/office/2006/metadata/properties"/>
    <ds:schemaRef ds:uri="http://schemas.microsoft.com/office/infopath/2007/PartnerControls"/>
    <ds:schemaRef ds:uri="28130d43-1b56-4a10-ad88-2cd38123f4c1"/>
    <ds:schemaRef ds:uri="FE433FAB-2FCA-4A1F-92AD-D2B8008FA92E"/>
    <ds:schemaRef ds:uri="6ba1be2f-9060-4798-9c44-cbfc4a772975"/>
  </ds:schemaRefs>
</ds:datastoreItem>
</file>

<file path=customXml/itemProps4.xml><?xml version="1.0" encoding="utf-8"?>
<ds:datastoreItem xmlns:ds="http://schemas.openxmlformats.org/officeDocument/2006/customXml" ds:itemID="{7ABD928C-76F5-40B1-A5E8-A04AA4EC2F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04356A-51F4-4524-8527-B576FA7E854F}">
  <ds:schemaRefs/>
</ds:datastoreItem>
</file>

<file path=customXml/itemProps6.xml><?xml version="1.0" encoding="utf-8"?>
<ds:datastoreItem xmlns:ds="http://schemas.openxmlformats.org/officeDocument/2006/customXml" ds:itemID="{A4E05672-0A0D-4943-8448-DAB7BB733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Komiteto darbotvarkė (kai svarstomi projektai)</Template>
  <TotalTime>0</TotalTime>
  <Pages>2</Pages>
  <Words>2309</Words>
  <Characters>1317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3619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romas.noreika</dc:creator>
  <cp:lastModifiedBy>Indre</cp:lastModifiedBy>
  <cp:revision>2</cp:revision>
  <cp:lastPrinted>2019-10-04T11:09:00Z</cp:lastPrinted>
  <dcterms:created xsi:type="dcterms:W3CDTF">2019-10-04T11:09:00Z</dcterms:created>
  <dcterms:modified xsi:type="dcterms:W3CDTF">2019-10-04T11:09:00Z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0x010100F9DDDE17EE7A4517A16A58A8D9E08571006DCE15B38652E94C8EA11C636167EB6D</vt:lpwstr>
  </property>
  <property fmtid="{D5CDD505-2E9C-101B-9397-08002B2CF9AE}" pid="3" name="_dlc_DocIdItemGuid">
    <vt:lpwstr>b2d3600b-4df6-417c-afc2-b184f3a5209d</vt:lpwstr>
  </property>
  <property fmtid="{D5CDD505-2E9C-101B-9397-08002B2CF9AE}" pid="4" name="_KuratoriaiQuestion_">
    <vt:lpwstr>_KuratoriaiQuestion_</vt:lpwstr>
  </property>
  <property fmtid="{D5CDD505-2E9C-101B-9397-08002B2CF9AE}" pid="5" name="_IsvaduRengejaiQuestion_">
    <vt:lpwstr>_IsvaduRengejaiQuestion_</vt:lpwstr>
  </property>
  <property fmtid="{D5CDD505-2E9C-101B-9397-08002B2CF9AE}" pid="6" name="_COMITTEEDATE_">
    <vt:lpwstr>2019 M. SPALIO 9 D. </vt:lpwstr>
  </property>
  <property fmtid="{D5CDD505-2E9C-101B-9397-08002B2CF9AE}" pid="7" name="_COMITTEEQUESTIONTITLE_">
    <vt:lpwstr>Kaimo reikalų komiteto</vt:lpwstr>
  </property>
  <property fmtid="{D5CDD505-2E9C-101B-9397-08002B2CF9AE}" pid="8" name="_ChairPerson_">
    <vt:lpwstr>Andriejus Stančikas</vt:lpwstr>
  </property>
  <property fmtid="{D5CDD505-2E9C-101B-9397-08002B2CF9AE}" pid="9" name="_SPECIFICITYOFEVENT_">
    <vt:lpwstr>POSĖDŽIO</vt:lpwstr>
  </property>
</Properties>
</file>